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4E6E" w:rsidRDefault="006C38DF" w:rsidP="00AE4E6E">
      <w:pPr>
        <w:widowControl w:val="0"/>
        <w:tabs>
          <w:tab w:val="left" w:pos="11199"/>
        </w:tabs>
        <w:spacing w:line="228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9105900" cy="6562725"/>
            <wp:effectExtent l="0" t="0" r="0" b="9525"/>
            <wp:docPr id="1" name="Рисунок 1" descr="C:\Users\user\Documents\Головенко\Муниципальное задание\мз 2022\1 стр с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ловенко\Муниципальное задание\мз 2022\1 стр сен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6E" w:rsidRDefault="00AE4E6E" w:rsidP="00AE4E6E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7E5DFD" w:rsidRPr="001E7744" w:rsidRDefault="000A2CE1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215C1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61B6"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2lhQIAABA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215C1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061B6"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6C38DF" w:rsidRPr="009D7718" w:rsidRDefault="006C38DF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7E5DFD" w:rsidP="00E00B8A">
      <w:pPr>
        <w:keepNext/>
        <w:numPr>
          <w:ilvl w:val="0"/>
          <w:numId w:val="2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7E5DFD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7E5DFD" w:rsidP="00E00B8A">
      <w:pPr>
        <w:keepNext/>
        <w:numPr>
          <w:ilvl w:val="0"/>
          <w:numId w:val="2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8546E" w:rsidRPr="00C720C9" w:rsidTr="004877C4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4877C4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18546E" w:rsidRPr="00C720C9" w:rsidRDefault="0018546E" w:rsidP="00673F1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3A3633">
              <w:rPr>
                <w:color w:val="000000"/>
                <w:sz w:val="22"/>
                <w:szCs w:val="22"/>
              </w:rPr>
              <w:t>2</w:t>
            </w:r>
            <w:r w:rsidR="00673F11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18546E" w:rsidRPr="00C720C9" w:rsidRDefault="0018546E" w:rsidP="00673F1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3A3633">
              <w:rPr>
                <w:color w:val="000000"/>
                <w:sz w:val="22"/>
                <w:szCs w:val="22"/>
              </w:rPr>
              <w:t>2</w:t>
            </w:r>
            <w:r w:rsidR="00673F11">
              <w:rPr>
                <w:color w:val="000000"/>
                <w:sz w:val="22"/>
                <w:szCs w:val="22"/>
              </w:rPr>
              <w:t>3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4877C4">
              <w:rPr>
                <w:color w:val="000000"/>
                <w:sz w:val="22"/>
                <w:szCs w:val="22"/>
              </w:rPr>
              <w:t>2</w:t>
            </w:r>
            <w:r w:rsidR="00673F11">
              <w:rPr>
                <w:color w:val="000000"/>
                <w:sz w:val="22"/>
                <w:szCs w:val="22"/>
              </w:rPr>
              <w:t>4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4877C4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4877C4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877C4" w:rsidRPr="00C720C9" w:rsidTr="004877C4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4877C4" w:rsidRPr="00C720C9" w:rsidRDefault="00493836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Default="00215C1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</w:t>
            </w:r>
            <w:r w:rsidR="004877C4" w:rsidRPr="000F7C0A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4877C4" w:rsidRPr="000F7C0A" w:rsidRDefault="004877C4" w:rsidP="004877C4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Pr="000F7C0A" w:rsidRDefault="004528E7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215C1D">
              <w:rPr>
                <w:sz w:val="18"/>
                <w:szCs w:val="18"/>
              </w:rPr>
              <w:t xml:space="preserve">бщеобразовательная </w:t>
            </w:r>
            <w:r w:rsidR="00EC1C80">
              <w:rPr>
                <w:sz w:val="18"/>
                <w:szCs w:val="18"/>
              </w:rPr>
              <w:t>программа</w:t>
            </w:r>
          </w:p>
        </w:tc>
        <w:tc>
          <w:tcPr>
            <w:tcW w:w="1723" w:type="dxa"/>
            <w:shd w:val="clear" w:color="auto" w:fill="FFFFFF"/>
          </w:tcPr>
          <w:p w:rsidR="004877C4" w:rsidRPr="003D1E85" w:rsidRDefault="004877C4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4877C4" w:rsidRPr="00CC3F39" w:rsidRDefault="004877C4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4877C4" w:rsidRPr="005B7487" w:rsidRDefault="004877C4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B07BF7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528E7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4528E7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4877C4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4877C4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072"/>
        <w:gridCol w:w="876"/>
        <w:gridCol w:w="846"/>
        <w:gridCol w:w="586"/>
        <w:gridCol w:w="718"/>
      </w:tblGrid>
      <w:tr w:rsidR="0052745E" w:rsidRPr="005C7C58" w:rsidTr="003A3633">
        <w:tc>
          <w:tcPr>
            <w:tcW w:w="1152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3A3633">
        <w:tc>
          <w:tcPr>
            <w:tcW w:w="1152" w:type="dxa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107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76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3A3633" w:rsidRPr="0052745E" w:rsidRDefault="003A3633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3A3633" w:rsidRPr="0052745E" w:rsidRDefault="003A3633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3A3633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7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3A3633">
        <w:tc>
          <w:tcPr>
            <w:tcW w:w="115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0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2745E" w:rsidRPr="005C7C58" w:rsidTr="003A3633">
        <w:tc>
          <w:tcPr>
            <w:tcW w:w="1152" w:type="dxa"/>
            <w:shd w:val="clear" w:color="auto" w:fill="FFFFFF"/>
          </w:tcPr>
          <w:p w:rsidR="0052745E" w:rsidRPr="000F7C0A" w:rsidRDefault="00493836" w:rsidP="000F7C0A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 w:rsidRPr="00D01E42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52745E" w:rsidRDefault="004528E7" w:rsidP="0098007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A68FF">
              <w:rPr>
                <w:sz w:val="18"/>
                <w:szCs w:val="18"/>
              </w:rPr>
              <w:t>роходящие обучение в</w:t>
            </w:r>
            <w:r w:rsidR="0052745E" w:rsidRPr="000F7C0A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52745E" w:rsidRPr="000F7C0A" w:rsidRDefault="0052745E" w:rsidP="0043078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52745E" w:rsidRPr="000F7C0A" w:rsidRDefault="004528E7" w:rsidP="004307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2A68FF">
              <w:rPr>
                <w:sz w:val="18"/>
                <w:szCs w:val="18"/>
              </w:rPr>
              <w:t>бщеобразовательная программа</w:t>
            </w:r>
          </w:p>
        </w:tc>
        <w:tc>
          <w:tcPr>
            <w:tcW w:w="987" w:type="dxa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885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939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1072" w:type="dxa"/>
            <w:shd w:val="clear" w:color="auto" w:fill="FFFFFF"/>
          </w:tcPr>
          <w:p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835E64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37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7A7AE2" w:rsidRDefault="007A7AE2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863635" w:rsidRDefault="007E5DFD" w:rsidP="007E5DFD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 xml:space="preserve">в Ростовской </w:t>
      </w:r>
      <w:proofErr w:type="spellStart"/>
      <w:r w:rsidRPr="0033661C">
        <w:rPr>
          <w:color w:val="000000"/>
          <w:sz w:val="24"/>
          <w:szCs w:val="24"/>
          <w:u w:val="single"/>
        </w:rPr>
        <w:t>области</w:t>
      </w:r>
      <w:r w:rsidRPr="0033661C">
        <w:rPr>
          <w:sz w:val="24"/>
          <w:szCs w:val="24"/>
          <w:u w:val="single"/>
        </w:rPr>
        <w:t>»;</w:t>
      </w:r>
      <w:r w:rsidRPr="00863635">
        <w:rPr>
          <w:bCs/>
          <w:sz w:val="24"/>
          <w:szCs w:val="24"/>
          <w:u w:val="single"/>
        </w:rPr>
        <w:t>Постановление</w:t>
      </w:r>
      <w:proofErr w:type="spellEnd"/>
      <w:r w:rsidRPr="00863635">
        <w:rPr>
          <w:bCs/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681ACE" w:rsidRPr="001E7744" w:rsidRDefault="00F26656" w:rsidP="00F26656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681ACE">
        <w:rPr>
          <w:bCs/>
          <w:color w:val="000000"/>
          <w:sz w:val="24"/>
          <w:szCs w:val="24"/>
          <w:shd w:val="clear" w:color="auto" w:fill="FFFFFF"/>
        </w:rPr>
        <w:lastRenderedPageBreak/>
        <w:t>РАЗДЕЛ 2</w:t>
      </w:r>
    </w:p>
    <w:p w:rsidR="00681ACE" w:rsidRPr="00A93419" w:rsidRDefault="000A2CE1" w:rsidP="00681AC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7497445</wp:posOffset>
                </wp:positionH>
                <wp:positionV relativeFrom="paragraph">
                  <wp:posOffset>-189865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215C1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61B6"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120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0.35pt;margin-top:-14.95pt;width:149.7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fiA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215C1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061B6"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6C38DF" w:rsidRPr="009D7718" w:rsidRDefault="006C38DF" w:rsidP="001204CB"/>
                  </w:txbxContent>
                </v:textbox>
              </v:shape>
            </w:pict>
          </mc:Fallback>
        </mc:AlternateContent>
      </w:r>
    </w:p>
    <w:p w:rsidR="001204CB" w:rsidRPr="00716CBC" w:rsidRDefault="001204CB" w:rsidP="001204CB">
      <w:pPr>
        <w:keepNext/>
        <w:numPr>
          <w:ilvl w:val="0"/>
          <w:numId w:val="7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1204CB" w:rsidRPr="001E7744" w:rsidRDefault="001204CB" w:rsidP="001204CB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1204CB" w:rsidRPr="00430789" w:rsidRDefault="001204CB" w:rsidP="001204CB">
      <w:pPr>
        <w:keepNext/>
        <w:numPr>
          <w:ilvl w:val="0"/>
          <w:numId w:val="7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i/>
          <w:szCs w:val="28"/>
          <w:u w:val="single"/>
        </w:rPr>
        <w:t>Физические лица</w:t>
      </w:r>
    </w:p>
    <w:p w:rsidR="001204CB" w:rsidRPr="001E7744" w:rsidRDefault="001204CB" w:rsidP="001204CB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204CB" w:rsidRDefault="001204CB" w:rsidP="001204CB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204CB" w:rsidRPr="00A93419" w:rsidRDefault="001204CB" w:rsidP="001204CB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204CB" w:rsidRPr="00C720C9" w:rsidTr="002B6B68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204CB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204CB" w:rsidRPr="0052745E" w:rsidRDefault="001204CB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3A3633" w:rsidRDefault="003A3633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04CB" w:rsidRPr="00C720C9" w:rsidTr="002B6B68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204CB" w:rsidRPr="00C720C9" w:rsidTr="002B6B68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A3633" w:rsidRPr="00C720C9" w:rsidTr="002B6B68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A3633" w:rsidRPr="00F061B6" w:rsidRDefault="003A3633" w:rsidP="003A3633">
            <w:pPr>
              <w:rPr>
                <w:sz w:val="24"/>
                <w:szCs w:val="24"/>
              </w:rPr>
            </w:pPr>
            <w:r w:rsidRPr="00F061B6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  <w:p w:rsidR="003A3633" w:rsidRPr="000F7C0A" w:rsidRDefault="003A3633" w:rsidP="000125D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725" w:type="dxa"/>
            <w:shd w:val="clear" w:color="auto" w:fill="FFFFFF"/>
          </w:tcPr>
          <w:p w:rsidR="003A3633" w:rsidRPr="003D1E85" w:rsidRDefault="003A3633" w:rsidP="000125D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5B7487" w:rsidRDefault="003A3633" w:rsidP="000125DC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A3633" w:rsidRPr="00C720C9" w:rsidTr="002B6B68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4E0763" w:rsidRDefault="003A3633" w:rsidP="000125D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592E17" w:rsidRDefault="003A3633" w:rsidP="000125DC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592E17" w:rsidRDefault="003A3633" w:rsidP="000125D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Pr="003D1E85" w:rsidRDefault="003A3633" w:rsidP="000125D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5B7487" w:rsidRDefault="003A3633" w:rsidP="000125DC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A3633" w:rsidRPr="00C720C9" w:rsidTr="002B6B68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3A3633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3A3633" w:rsidRPr="00C720C9" w:rsidTr="002B6B68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Pr="005F367F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204CB" w:rsidRPr="00A93419" w:rsidRDefault="001204CB" w:rsidP="001204CB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115"/>
        <w:gridCol w:w="833"/>
        <w:gridCol w:w="846"/>
        <w:gridCol w:w="586"/>
        <w:gridCol w:w="718"/>
      </w:tblGrid>
      <w:tr w:rsidR="001204CB" w:rsidRPr="005C7C58" w:rsidTr="002B6B68">
        <w:tc>
          <w:tcPr>
            <w:tcW w:w="1152" w:type="dxa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2" w:type="dxa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04CB" w:rsidRPr="005C7C58" w:rsidTr="002B6B68">
        <w:tc>
          <w:tcPr>
            <w:tcW w:w="1152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204CB" w:rsidRPr="005C7C58" w:rsidTr="002B6B68">
        <w:tc>
          <w:tcPr>
            <w:tcW w:w="1152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A3633" w:rsidRPr="005C7C58" w:rsidTr="002B6B68">
        <w:tc>
          <w:tcPr>
            <w:tcW w:w="1152" w:type="dxa"/>
            <w:shd w:val="clear" w:color="auto" w:fill="FFFFFF"/>
          </w:tcPr>
          <w:p w:rsidR="003A3633" w:rsidRPr="00F061B6" w:rsidRDefault="003A3633" w:rsidP="003A3633">
            <w:pPr>
              <w:rPr>
                <w:sz w:val="24"/>
                <w:szCs w:val="24"/>
              </w:rPr>
            </w:pPr>
            <w:r w:rsidRPr="00F061B6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3A3633" w:rsidRDefault="003A3633" w:rsidP="001204C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  <w:p w:rsidR="003A3633" w:rsidRPr="000F7C0A" w:rsidRDefault="003A3633" w:rsidP="000125D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987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85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39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5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04CB" w:rsidRDefault="001204CB" w:rsidP="001204CB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204CB" w:rsidRPr="00C42765" w:rsidTr="000125DC">
        <w:trPr>
          <w:trHeight w:val="91"/>
        </w:trPr>
        <w:tc>
          <w:tcPr>
            <w:tcW w:w="15173" w:type="dxa"/>
            <w:gridSpan w:val="5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7A7AE2" w:rsidRDefault="007A7AE2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A7AE2" w:rsidRDefault="007A7AE2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1204CB" w:rsidRPr="005D24BE" w:rsidRDefault="001204CB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1204CB" w:rsidRPr="001E7744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1204CB" w:rsidRPr="00863635" w:rsidRDefault="001204CB" w:rsidP="001204CB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="003A3633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204CB" w:rsidRPr="005C7C58" w:rsidRDefault="001204CB" w:rsidP="001204CB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1204CB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204CB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204CB" w:rsidRPr="00A93419" w:rsidRDefault="001204CB" w:rsidP="001204CB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204CB" w:rsidRPr="00476D45" w:rsidTr="000125D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204CB" w:rsidRDefault="001204CB" w:rsidP="001204C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Pr="001E7744" w:rsidRDefault="00DB3B56" w:rsidP="00DB3B56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sz w:val="24"/>
          <w:szCs w:val="24"/>
          <w:shd w:val="clear" w:color="auto" w:fill="FFFFFF"/>
        </w:rPr>
        <w:t>3</w:t>
      </w:r>
    </w:p>
    <w:p w:rsidR="00DB3B56" w:rsidRPr="00716CBC" w:rsidRDefault="00DB3B56" w:rsidP="00DB3B56">
      <w:pPr>
        <w:keepNext/>
        <w:numPr>
          <w:ilvl w:val="0"/>
          <w:numId w:val="4"/>
        </w:numPr>
        <w:outlineLvl w:val="3"/>
        <w:rPr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D64795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DB3B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left:0;text-align:left;margin-left:598.3pt;margin-top:2.6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D64795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:rsidR="006C38DF" w:rsidRPr="009D7718" w:rsidRDefault="006C38DF" w:rsidP="00DB3B56"/>
                  </w:txbxContent>
                </v:textbox>
              </v:shape>
            </w:pict>
          </mc:Fallback>
        </mc:AlternateConten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3B56" w:rsidRDefault="00DB3B56" w:rsidP="00DB3B56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адаптированных 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DB3B56" w:rsidRPr="00EF1F1A" w:rsidRDefault="00EF1F1A" w:rsidP="00DB3B56">
      <w:pPr>
        <w:pStyle w:val="af1"/>
        <w:keepNext/>
        <w:numPr>
          <w:ilvl w:val="0"/>
          <w:numId w:val="4"/>
        </w:numPr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К</w:t>
      </w:r>
      <w:r w:rsidR="00DB3B56" w:rsidRPr="00EF1F1A">
        <w:rPr>
          <w:bCs/>
          <w:color w:val="000000"/>
          <w:sz w:val="24"/>
          <w:szCs w:val="24"/>
          <w:shd w:val="clear" w:color="auto" w:fill="FFFFFF"/>
        </w:rPr>
        <w:t xml:space="preserve">атегории потребителей муниципальной услуги  </w:t>
      </w:r>
      <w:r w:rsidR="00DB3B56" w:rsidRPr="00EF1F1A">
        <w:rPr>
          <w:i/>
          <w:sz w:val="24"/>
          <w:szCs w:val="24"/>
        </w:rPr>
        <w:t>физические лица с ограниченными возможностями здоровья и дети-инвалиды</w:t>
      </w:r>
    </w:p>
    <w:p w:rsidR="00DB3B56" w:rsidRPr="001E7744" w:rsidRDefault="00DB3B56" w:rsidP="00DB3B5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3B56" w:rsidRDefault="00DB3B56" w:rsidP="00DB3B5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3B56" w:rsidRPr="00A93419" w:rsidRDefault="00DB3B56" w:rsidP="00DB3B56">
      <w:pPr>
        <w:keepNext/>
        <w:outlineLvl w:val="3"/>
        <w:rPr>
          <w:bCs/>
          <w:sz w:val="16"/>
          <w:szCs w:val="16"/>
        </w:rPr>
      </w:pPr>
    </w:p>
    <w:tbl>
      <w:tblPr>
        <w:tblW w:w="5348" w:type="pct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1559"/>
        <w:gridCol w:w="1270"/>
        <w:gridCol w:w="1269"/>
        <w:gridCol w:w="1270"/>
        <w:gridCol w:w="1270"/>
        <w:gridCol w:w="2278"/>
        <w:gridCol w:w="877"/>
        <w:gridCol w:w="596"/>
        <w:gridCol w:w="913"/>
        <w:gridCol w:w="848"/>
        <w:gridCol w:w="850"/>
        <w:gridCol w:w="721"/>
        <w:gridCol w:w="574"/>
      </w:tblGrid>
      <w:tr w:rsidR="00DB3B56" w:rsidRPr="00430789" w:rsidTr="002B6B68">
        <w:trPr>
          <w:trHeight w:hRule="exact" w:val="1405"/>
        </w:trPr>
        <w:tc>
          <w:tcPr>
            <w:tcW w:w="1300" w:type="dxa"/>
            <w:vMerge w:val="restart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098" w:type="dxa"/>
            <w:gridSpan w:val="3"/>
            <w:vMerge w:val="restart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295" w:type="dxa"/>
            <w:gridSpan w:val="2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430789" w:rsidTr="002B6B68">
        <w:trPr>
          <w:trHeight w:hRule="exact" w:val="484"/>
        </w:trPr>
        <w:tc>
          <w:tcPr>
            <w:tcW w:w="1300" w:type="dxa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098" w:type="dxa"/>
            <w:gridSpan w:val="3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A3633" w:rsidRPr="00430789" w:rsidRDefault="003A3633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430789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3A3633" w:rsidRPr="00430789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3A3633" w:rsidRPr="00430789" w:rsidRDefault="003A3633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574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3B56" w:rsidRPr="00430789" w:rsidTr="002B6B68">
        <w:trPr>
          <w:trHeight w:val="624"/>
        </w:trPr>
        <w:tc>
          <w:tcPr>
            <w:tcW w:w="1300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574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B3B56" w:rsidRPr="00430789" w:rsidTr="002B6B68">
        <w:trPr>
          <w:trHeight w:hRule="exact" w:val="227"/>
        </w:trPr>
        <w:tc>
          <w:tcPr>
            <w:tcW w:w="130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4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B3B56" w:rsidRPr="00C720C9" w:rsidTr="002B6B68">
        <w:trPr>
          <w:trHeight w:hRule="exact" w:val="907"/>
        </w:trPr>
        <w:tc>
          <w:tcPr>
            <w:tcW w:w="1300" w:type="dxa"/>
            <w:vMerge w:val="restart"/>
            <w:shd w:val="clear" w:color="auto" w:fill="FFFFFF"/>
          </w:tcPr>
          <w:p w:rsidR="00DB3B56" w:rsidRPr="00C720C9" w:rsidRDefault="00DB7042" w:rsidP="00D647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DB7042">
              <w:rPr>
                <w:sz w:val="24"/>
                <w:szCs w:val="24"/>
              </w:rPr>
              <w:t>801012О.99.0.БА82АЛ78001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Default="00DB3B56" w:rsidP="00D64795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2278" w:type="dxa"/>
            <w:shd w:val="clear" w:color="auto" w:fill="FFFFFF"/>
          </w:tcPr>
          <w:p w:rsidR="00DB3B56" w:rsidRPr="003D1E85" w:rsidRDefault="00DB3B56" w:rsidP="00D647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5B7487" w:rsidRDefault="00DB3B56" w:rsidP="00D6479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3B56" w:rsidRPr="00C720C9" w:rsidTr="002B6B68">
        <w:trPr>
          <w:trHeight w:hRule="exact" w:val="1077"/>
        </w:trPr>
        <w:tc>
          <w:tcPr>
            <w:tcW w:w="1300" w:type="dxa"/>
            <w:vMerge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4E0763" w:rsidRDefault="00DB3B56" w:rsidP="00D647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592E17" w:rsidRDefault="00DB3B56" w:rsidP="00D6479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592E17" w:rsidRDefault="00DB3B56" w:rsidP="00D647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Pr="003D1E85" w:rsidRDefault="00DB3B56" w:rsidP="00D647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</w:t>
            </w:r>
            <w:proofErr w:type="spellStart"/>
            <w:r w:rsidRPr="00584B17">
              <w:rPr>
                <w:sz w:val="18"/>
                <w:szCs w:val="18"/>
              </w:rPr>
              <w:t>общеобразовательнуюпрограмму</w:t>
            </w:r>
            <w:proofErr w:type="spellEnd"/>
            <w:r w:rsidRPr="00584B17">
              <w:rPr>
                <w:sz w:val="18"/>
                <w:szCs w:val="18"/>
              </w:rPr>
              <w:t xml:space="preserve"> начального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5B7487" w:rsidRDefault="00DB3B56" w:rsidP="00D6479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3B56" w:rsidRPr="00C720C9" w:rsidTr="002B6B68">
        <w:trPr>
          <w:trHeight w:hRule="exact" w:val="1282"/>
        </w:trPr>
        <w:tc>
          <w:tcPr>
            <w:tcW w:w="130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3B56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B3B56" w:rsidRPr="00C720C9" w:rsidTr="002B6B68">
        <w:trPr>
          <w:trHeight w:hRule="exact" w:val="555"/>
        </w:trPr>
        <w:tc>
          <w:tcPr>
            <w:tcW w:w="130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Pr="005F367F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B3B56" w:rsidRPr="00A93419" w:rsidRDefault="00DB3B56" w:rsidP="00DB3B5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48" w:type="pct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8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769"/>
        <w:gridCol w:w="850"/>
        <w:gridCol w:w="851"/>
        <w:gridCol w:w="709"/>
        <w:gridCol w:w="425"/>
        <w:gridCol w:w="710"/>
      </w:tblGrid>
      <w:tr w:rsidR="00DB3B56" w:rsidRPr="005C7C58" w:rsidTr="00D64795">
        <w:tc>
          <w:tcPr>
            <w:tcW w:w="1578" w:type="dxa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5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10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35" w:type="dxa"/>
            <w:gridSpan w:val="2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D64795">
        <w:tc>
          <w:tcPr>
            <w:tcW w:w="1578" w:type="dxa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76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25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0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3B56" w:rsidRPr="005C7C58" w:rsidTr="00D64795">
        <w:tc>
          <w:tcPr>
            <w:tcW w:w="1578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69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25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0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B3B56" w:rsidRPr="005C7C58" w:rsidTr="00D64795">
        <w:tc>
          <w:tcPr>
            <w:tcW w:w="1578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769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0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B3B56" w:rsidRPr="005C7C58" w:rsidTr="00D64795">
        <w:tc>
          <w:tcPr>
            <w:tcW w:w="1578" w:type="dxa"/>
            <w:shd w:val="clear" w:color="auto" w:fill="FFFFFF"/>
          </w:tcPr>
          <w:p w:rsidR="00DB3B56" w:rsidRPr="00C84558" w:rsidRDefault="00DB7042" w:rsidP="00D647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DB7042">
              <w:rPr>
                <w:sz w:val="24"/>
                <w:szCs w:val="24"/>
              </w:rPr>
              <w:t>801012О.99.0.БА82АЛ78001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81" w:type="dxa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</w:tc>
        <w:tc>
          <w:tcPr>
            <w:tcW w:w="1077" w:type="dxa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C84558" w:rsidRDefault="00DB3B56" w:rsidP="00D64795">
            <w:pPr>
              <w:rPr>
                <w:sz w:val="18"/>
                <w:szCs w:val="18"/>
              </w:rPr>
            </w:pPr>
            <w:r w:rsidRPr="00C84558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задержкой психического развития</w:t>
            </w:r>
          </w:p>
        </w:tc>
        <w:tc>
          <w:tcPr>
            <w:tcW w:w="1237" w:type="dxa"/>
            <w:shd w:val="clear" w:color="auto" w:fill="FFFFFF"/>
          </w:tcPr>
          <w:p w:rsidR="00DB3B56" w:rsidRPr="00F82FB5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DB3B56" w:rsidRPr="00F82FB5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69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0" w:type="dxa"/>
            <w:shd w:val="clear" w:color="auto" w:fill="FFFFFF"/>
          </w:tcPr>
          <w:p w:rsidR="00DB3B56" w:rsidRPr="005C7C58" w:rsidRDefault="00A20963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DB3B56" w:rsidRPr="00A93419" w:rsidRDefault="00DB3B56" w:rsidP="00DB3B5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3B56" w:rsidRDefault="00DB3B56" w:rsidP="00DB3B5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B3B56" w:rsidRPr="00A93419" w:rsidRDefault="00DB3B56" w:rsidP="00DB3B5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5"/>
        <w:gridCol w:w="3118"/>
        <w:gridCol w:w="1276"/>
        <w:gridCol w:w="1276"/>
        <w:gridCol w:w="6809"/>
      </w:tblGrid>
      <w:tr w:rsidR="00DB3B56" w:rsidRPr="00C42765" w:rsidTr="00D64795">
        <w:tc>
          <w:tcPr>
            <w:tcW w:w="15594" w:type="dxa"/>
            <w:gridSpan w:val="5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B3B56" w:rsidRPr="00C42765" w:rsidRDefault="00DB3B56" w:rsidP="00DB3B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3B56" w:rsidRPr="00C42765" w:rsidRDefault="00DB3B56" w:rsidP="00DB3B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B3B56" w:rsidRPr="00C42765" w:rsidRDefault="00DB3B56" w:rsidP="00DB3B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B3B56" w:rsidRPr="00C42765" w:rsidRDefault="00DB3B56" w:rsidP="00DB3B5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3B56" w:rsidRPr="005C7C58" w:rsidRDefault="00DB3B56" w:rsidP="00DB3B5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3B56" w:rsidRPr="00A93419" w:rsidRDefault="00DB3B56" w:rsidP="00DB3B5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300" w:type="pct"/>
        <w:tblInd w:w="-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0"/>
        <w:gridCol w:w="7581"/>
        <w:gridCol w:w="3652"/>
      </w:tblGrid>
      <w:tr w:rsidR="00DB3B56" w:rsidRPr="00476D45" w:rsidTr="00D64795">
        <w:trPr>
          <w:cantSplit/>
          <w:trHeight w:val="36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20963" w:rsidRDefault="00A20963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55782" w:rsidRDefault="00A20963" w:rsidP="00EF1F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82FB5" w:rsidRDefault="000A2CE1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8biAIAABc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KVfG4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6C38DF" w:rsidRPr="009D7718" w:rsidRDefault="006C38DF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B42AD6" w:rsidRPr="00430789" w:rsidRDefault="00B42AD6" w:rsidP="0028024C">
      <w:pPr>
        <w:pStyle w:val="af1"/>
        <w:keepNext/>
        <w:numPr>
          <w:ilvl w:val="0"/>
          <w:numId w:val="5"/>
        </w:numPr>
        <w:spacing w:after="0" w:line="240" w:lineRule="auto"/>
        <w:ind w:left="0" w:hanging="357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21193B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3A3633" w:rsidRPr="00C720C9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21193B" w:rsidRDefault="003A3633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DB7042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C802CE" w:rsidRDefault="00055782" w:rsidP="00493836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DB7042" w:rsidRPr="00F9217B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B22A00" w:rsidRDefault="00DB7042" w:rsidP="00B22A00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3D1E85" w:rsidRDefault="00DB7042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Pr="00C720C9" w:rsidRDefault="00DB7042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5B7487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7042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DB7042" w:rsidRPr="004E0763" w:rsidRDefault="00DB7042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DB7042" w:rsidRPr="00592E17" w:rsidRDefault="00DB7042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B7042" w:rsidRPr="00592E17" w:rsidRDefault="00DB7042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DB7042" w:rsidRPr="003D1E85" w:rsidRDefault="00DB7042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DB7042" w:rsidRPr="005B7487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7042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B7042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7042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B7042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B7042" w:rsidRPr="005F367F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0B3BED" w:rsidRPr="005C7C58" w:rsidTr="002B6B68">
        <w:tc>
          <w:tcPr>
            <w:tcW w:w="1151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3A3633" w:rsidRPr="005C7C58" w:rsidRDefault="003A3633" w:rsidP="004528E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 xml:space="preserve">4 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2B6B68">
        <w:tc>
          <w:tcPr>
            <w:tcW w:w="115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B7042" w:rsidRPr="005C7C58" w:rsidTr="002B6B68">
        <w:tc>
          <w:tcPr>
            <w:tcW w:w="1151" w:type="dxa"/>
            <w:shd w:val="clear" w:color="auto" w:fill="FFFFFF"/>
          </w:tcPr>
          <w:p w:rsidR="00DB7042" w:rsidRPr="00C802CE" w:rsidRDefault="00DB7042" w:rsidP="00493836">
            <w:pPr>
              <w:rPr>
                <w:sz w:val="24"/>
                <w:szCs w:val="24"/>
              </w:rPr>
            </w:pPr>
            <w:r w:rsidRPr="00C802CE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DB7042" w:rsidRPr="00F9217B" w:rsidRDefault="00DB7042" w:rsidP="00087B2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B22A00" w:rsidRDefault="00DB7042" w:rsidP="00B22A00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842" w:type="dxa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B7042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  <w:p w:rsidR="00DB7042" w:rsidRPr="00B07BF7" w:rsidRDefault="00DB7042" w:rsidP="00B22A0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937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805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835E64">
              <w:rPr>
                <w:bCs/>
                <w:color w:val="000000"/>
                <w:sz w:val="20"/>
              </w:rPr>
              <w:t>2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B42AD6" w:rsidRPr="00C42765" w:rsidRDefault="00B42AD6" w:rsidP="00B42AD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B42AD6" w:rsidRPr="005C7C58" w:rsidRDefault="00B42AD6" w:rsidP="00B42AD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20963" w:rsidRDefault="00A20963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A20963" w:rsidRDefault="00A20963" w:rsidP="00A20963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28461D" wp14:editId="56169AC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A20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1.3pt;margin-top:.0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r3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BXisQjygMC0gbso/PCW4asD8o6XE0K+q+b5iVlLQfNIqryPI8zHI85LPzKR7ssWV1bGGaI1RF&#10;PSXj9saP878xVq0bjDTKWcMVCrJWUSpBuWNWOxnj+MWadk9FmO/jc/R6ftAWv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uIBa94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6C38DF" w:rsidRPr="009D7718" w:rsidRDefault="006C38DF" w:rsidP="00A20963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A20963" w:rsidRPr="00430789" w:rsidRDefault="00A20963" w:rsidP="00EF1F1A">
      <w:pPr>
        <w:pStyle w:val="af1"/>
        <w:keepNext/>
        <w:numPr>
          <w:ilvl w:val="0"/>
          <w:numId w:val="11"/>
        </w:num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A20963" w:rsidRDefault="00A20963" w:rsidP="00A20963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A20963" w:rsidRDefault="00A20963" w:rsidP="00A20963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A20963" w:rsidRPr="001E7744" w:rsidRDefault="00A20963" w:rsidP="00A20963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20963" w:rsidRDefault="00A20963" w:rsidP="00A20963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20963" w:rsidRPr="00A93419" w:rsidRDefault="00A20963" w:rsidP="00A20963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A20963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A20963" w:rsidRDefault="00A20963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3A3633" w:rsidRPr="00C720C9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21193B" w:rsidRDefault="003A363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0963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A20963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20963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C720C9" w:rsidRDefault="00DB7042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C802CE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</w:t>
            </w:r>
            <w:r w:rsidR="00662FEF">
              <w:rPr>
                <w:sz w:val="18"/>
                <w:szCs w:val="18"/>
              </w:rPr>
              <w:t>по состоянию здоровья на дому</w:t>
            </w:r>
          </w:p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A20963" w:rsidRPr="00F9217B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4942D3" w:rsidRDefault="00662FE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4942D3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3D1E85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5B7487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20963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A20963" w:rsidRPr="004E0763" w:rsidRDefault="00A20963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A20963" w:rsidRPr="00592E17" w:rsidRDefault="00A20963" w:rsidP="00855E89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20963" w:rsidRPr="00592E17" w:rsidRDefault="00A20963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A20963" w:rsidRPr="003D1E85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A20963" w:rsidRPr="005B7487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20963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A20963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A20963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A20963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A20963" w:rsidRPr="005F367F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A20963" w:rsidRPr="00A93419" w:rsidRDefault="00A20963" w:rsidP="00A20963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A20963" w:rsidRPr="005C7C58" w:rsidTr="002B6B68">
        <w:tc>
          <w:tcPr>
            <w:tcW w:w="1151" w:type="dxa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096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A20963" w:rsidRPr="005C7C58" w:rsidTr="002B6B68">
        <w:tc>
          <w:tcPr>
            <w:tcW w:w="1151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A20963" w:rsidRPr="005C7C58" w:rsidTr="002B6B68">
        <w:tc>
          <w:tcPr>
            <w:tcW w:w="1151" w:type="dxa"/>
            <w:shd w:val="clear" w:color="auto" w:fill="FFFFFF"/>
          </w:tcPr>
          <w:p w:rsidR="00A20963" w:rsidRPr="00B60869" w:rsidRDefault="00DB7042" w:rsidP="00855E89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C802CE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4942D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здоровья на дому </w:t>
            </w:r>
          </w:p>
          <w:p w:rsidR="004942D3" w:rsidRDefault="004942D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A20963" w:rsidRPr="00F9217B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4942D3" w:rsidRDefault="004942D3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4942D3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842" w:type="dxa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A20963" w:rsidRPr="00835E64" w:rsidRDefault="00835E64" w:rsidP="00835E64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84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937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0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A20963" w:rsidRPr="00A93419" w:rsidRDefault="00A20963" w:rsidP="00A20963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20963" w:rsidRDefault="00A20963" w:rsidP="00A20963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20963" w:rsidRPr="00A93419" w:rsidRDefault="00A20963" w:rsidP="00A20963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20963" w:rsidRPr="00C42765" w:rsidTr="00855E89">
        <w:tc>
          <w:tcPr>
            <w:tcW w:w="15173" w:type="dxa"/>
            <w:gridSpan w:val="5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20963" w:rsidRPr="00C42765" w:rsidRDefault="00A20963" w:rsidP="00A20963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A20963" w:rsidRPr="00C42765" w:rsidRDefault="00A20963" w:rsidP="00A20963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20963" w:rsidRPr="005C7C58" w:rsidRDefault="00A20963" w:rsidP="00A20963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A20963" w:rsidRDefault="00A20963" w:rsidP="00A20963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20963" w:rsidRDefault="00A20963" w:rsidP="00A20963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20963" w:rsidRPr="00A93419" w:rsidRDefault="00A20963" w:rsidP="00A20963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20963" w:rsidRPr="00476D45" w:rsidTr="00855E8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B341C9" w:rsidRDefault="00B341C9" w:rsidP="00B341C9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E7CB9" wp14:editId="7D5389FD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B341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4HiAIAABg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gp6uB4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6C38DF" w:rsidRPr="009D7718" w:rsidRDefault="006C38DF" w:rsidP="00B341C9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B341C9" w:rsidRPr="00430789" w:rsidRDefault="00B341C9" w:rsidP="00EF1F1A">
      <w:pPr>
        <w:pStyle w:val="af1"/>
        <w:keepNext/>
        <w:numPr>
          <w:ilvl w:val="0"/>
          <w:numId w:val="12"/>
        </w:num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B341C9" w:rsidRDefault="00B341C9" w:rsidP="00B341C9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341C9" w:rsidRDefault="00B341C9" w:rsidP="00B341C9">
      <w:pPr>
        <w:keepNext/>
        <w:ind w:left="720"/>
        <w:outlineLvl w:val="3"/>
        <w:rPr>
          <w:i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7933DF">
        <w:rPr>
          <w:i/>
          <w:sz w:val="24"/>
          <w:szCs w:val="24"/>
        </w:rPr>
        <w:t xml:space="preserve">физические лица с ограниченными возможностями </w:t>
      </w:r>
    </w:p>
    <w:p w:rsidR="00B341C9" w:rsidRDefault="00B341C9" w:rsidP="00B341C9">
      <w:pPr>
        <w:keepNext/>
        <w:outlineLvl w:val="3"/>
        <w:rPr>
          <w:i/>
          <w:szCs w:val="28"/>
          <w:u w:val="single"/>
        </w:rPr>
      </w:pPr>
      <w:r w:rsidRPr="007933DF">
        <w:rPr>
          <w:i/>
          <w:sz w:val="24"/>
          <w:szCs w:val="24"/>
        </w:rPr>
        <w:t>здоровья и дети-инвалиды</w:t>
      </w:r>
    </w:p>
    <w:p w:rsidR="00B341C9" w:rsidRPr="001E7744" w:rsidRDefault="00B341C9" w:rsidP="00B341C9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341C9" w:rsidRDefault="00B341C9" w:rsidP="00B341C9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341C9" w:rsidRPr="00A93419" w:rsidRDefault="00B341C9" w:rsidP="00B341C9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B341C9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B341C9" w:rsidRDefault="00B341C9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3A3633" w:rsidRPr="00C720C9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21193B" w:rsidRDefault="003A363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B341C9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B341C9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B341C9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C720C9" w:rsidRDefault="00DB7042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E066B0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B7267F" w:rsidRDefault="00B7267F" w:rsidP="00B7267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B341C9" w:rsidRPr="00F9217B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4942D3" w:rsidRDefault="00B7267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3D1E85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5B7487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341C9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B341C9" w:rsidRPr="004E0763" w:rsidRDefault="00B341C9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B341C9" w:rsidRPr="00592E17" w:rsidRDefault="00B341C9" w:rsidP="00855E89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B341C9" w:rsidRPr="00592E17" w:rsidRDefault="00B341C9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B341C9" w:rsidRPr="003D1E85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B341C9" w:rsidRPr="005B7487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341C9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B341C9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B341C9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B341C9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B341C9" w:rsidRPr="005F367F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341C9" w:rsidRPr="00A93419" w:rsidRDefault="00B341C9" w:rsidP="00B341C9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B341C9" w:rsidRPr="005C7C58" w:rsidTr="002B6B68">
        <w:tc>
          <w:tcPr>
            <w:tcW w:w="1151" w:type="dxa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B341C9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341C9" w:rsidRPr="005C7C58" w:rsidTr="002B6B68">
        <w:tc>
          <w:tcPr>
            <w:tcW w:w="1151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B341C9" w:rsidRPr="005C7C58" w:rsidTr="002B6B68">
        <w:tc>
          <w:tcPr>
            <w:tcW w:w="1151" w:type="dxa"/>
            <w:shd w:val="clear" w:color="auto" w:fill="FFFFFF"/>
          </w:tcPr>
          <w:p w:rsidR="00B341C9" w:rsidRPr="00B60869" w:rsidRDefault="00DB7042" w:rsidP="00855E89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E066B0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B7267F" w:rsidRDefault="00B7267F" w:rsidP="00B7267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B341C9" w:rsidRPr="00F9217B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4942D3" w:rsidRDefault="00B7267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842" w:type="dxa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B341C9" w:rsidRPr="00B07BF7" w:rsidRDefault="00055782" w:rsidP="00835E64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B341C9" w:rsidRPr="005C7C58" w:rsidRDefault="00055782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B341C9" w:rsidRPr="005C7C58" w:rsidRDefault="00055782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B341C9" w:rsidRPr="00A93419" w:rsidRDefault="00B341C9" w:rsidP="00B341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341C9" w:rsidRDefault="00B341C9" w:rsidP="00B341C9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341C9" w:rsidRPr="00A93419" w:rsidRDefault="00B341C9" w:rsidP="00B341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341C9" w:rsidRPr="00C42765" w:rsidTr="00855E89">
        <w:tc>
          <w:tcPr>
            <w:tcW w:w="15173" w:type="dxa"/>
            <w:gridSpan w:val="5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341C9" w:rsidRPr="00C42765" w:rsidRDefault="00B341C9" w:rsidP="00B341C9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B341C9" w:rsidRPr="00C42765" w:rsidRDefault="00B341C9" w:rsidP="00B341C9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B341C9" w:rsidRPr="005C7C58" w:rsidRDefault="00B341C9" w:rsidP="00B341C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341C9" w:rsidRDefault="00B341C9" w:rsidP="00B341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341C9" w:rsidRPr="00A93419" w:rsidRDefault="00B341C9" w:rsidP="00B341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341C9" w:rsidRPr="00476D45" w:rsidTr="00855E8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195BCC" w:rsidRDefault="00195BC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133F87" w:rsidRPr="001E7744" w:rsidRDefault="000A2CE1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92CE8" w:rsidRDefault="006C38DF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92CE8" w:rsidRDefault="006C38DF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6C38DF" w:rsidRPr="009D7718" w:rsidRDefault="006C38DF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:rsidR="00133F87" w:rsidRPr="00716CBC" w:rsidRDefault="00133F87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087B25" w:rsidRPr="00EF1F1A" w:rsidRDefault="00133F87" w:rsidP="00EF1F1A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133F87" w:rsidP="00EF1F1A">
      <w:pPr>
        <w:pStyle w:val="af1"/>
        <w:keepNext/>
        <w:numPr>
          <w:ilvl w:val="0"/>
          <w:numId w:val="12"/>
        </w:numPr>
        <w:tabs>
          <w:tab w:val="left" w:pos="284"/>
        </w:tabs>
        <w:spacing w:after="0" w:line="240" w:lineRule="auto"/>
        <w:outlineLvl w:val="3"/>
        <w:rPr>
          <w:rFonts w:ascii="Times New Roman" w:hAnsi="Times New Roman"/>
          <w:i/>
          <w:sz w:val="28"/>
          <w:szCs w:val="28"/>
          <w:u w:val="single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137"/>
        <w:gridCol w:w="1134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33F87" w:rsidRPr="00430789" w:rsidTr="002B6B6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430789" w:rsidTr="002B6B6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3A3633" w:rsidRPr="00430789" w:rsidRDefault="003A3633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3A3633" w:rsidRPr="00430789" w:rsidRDefault="003A3633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430789" w:rsidRDefault="003A3633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A3633" w:rsidRDefault="00673F1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</w:t>
            </w:r>
            <w:r w:rsidR="003A3633" w:rsidRPr="00430789">
              <w:rPr>
                <w:color w:val="000000"/>
                <w:sz w:val="20"/>
              </w:rPr>
              <w:t>ние</w:t>
            </w:r>
          </w:p>
          <w:p w:rsidR="003A3633" w:rsidRPr="00430789" w:rsidRDefault="003A3633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430789" w:rsidRDefault="003A3633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3A3633" w:rsidRPr="0052745E" w:rsidRDefault="003A3633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3A3633" w:rsidRPr="0052745E" w:rsidRDefault="003A3633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3F1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673F1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показателя</w:t>
            </w:r>
            <w:r w:rsidR="00133F87" w:rsidRPr="00430789">
              <w:rPr>
                <w:color w:val="000000"/>
                <w:sz w:val="20"/>
              </w:rPr>
              <w:t>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3F1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13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33F87" w:rsidRPr="00C720C9" w:rsidTr="00673F1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DB7042" w:rsidRDefault="00DB7042" w:rsidP="00DB7042">
            <w:pPr>
              <w:rPr>
                <w:sz w:val="24"/>
                <w:szCs w:val="24"/>
              </w:rPr>
            </w:pPr>
            <w:r w:rsidRPr="00C802CE">
              <w:rPr>
                <w:sz w:val="24"/>
                <w:szCs w:val="24"/>
              </w:rPr>
              <w:t>802112О.99.0.ББ11АЮ58001</w:t>
            </w:r>
          </w:p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137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133F87" w:rsidRDefault="00087B25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33F87">
              <w:rPr>
                <w:sz w:val="18"/>
                <w:szCs w:val="18"/>
              </w:rPr>
              <w:t>роходящие обучение в общеобразовательном учреждении</w:t>
            </w:r>
          </w:p>
          <w:p w:rsidR="00877164" w:rsidRDefault="00877164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:rsidR="00133F87" w:rsidRPr="00F9217B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133F87" w:rsidRPr="00BE7CDF" w:rsidRDefault="00471C1F" w:rsidP="00404671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Pr="00C720C9" w:rsidRDefault="00133F87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3F1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593992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593992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3F1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3F1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33F87" w:rsidRPr="005C7C58" w:rsidTr="00133F87">
        <w:tc>
          <w:tcPr>
            <w:tcW w:w="1151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3A3633" w:rsidRPr="0052745E" w:rsidRDefault="003A3633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3A3633" w:rsidRPr="0052745E" w:rsidRDefault="003A3633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133F87">
        <w:tc>
          <w:tcPr>
            <w:tcW w:w="115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33F87" w:rsidRPr="005C7C58" w:rsidTr="00471C1F">
        <w:trPr>
          <w:trHeight w:val="1361"/>
        </w:trPr>
        <w:tc>
          <w:tcPr>
            <w:tcW w:w="1151" w:type="dxa"/>
            <w:shd w:val="clear" w:color="auto" w:fill="FFFFFF"/>
          </w:tcPr>
          <w:p w:rsidR="00DB7042" w:rsidRDefault="00DB7042" w:rsidP="00DB7042">
            <w:pPr>
              <w:rPr>
                <w:sz w:val="24"/>
                <w:szCs w:val="24"/>
              </w:rPr>
            </w:pPr>
            <w:r w:rsidRPr="00C802CE">
              <w:rPr>
                <w:sz w:val="24"/>
                <w:szCs w:val="24"/>
              </w:rPr>
              <w:t>802112О.99.0.ББ11АЮ58001</w:t>
            </w:r>
          </w:p>
          <w:p w:rsidR="00133F87" w:rsidRPr="00F82FB5" w:rsidRDefault="00133F87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2956" w:type="dxa"/>
            <w:gridSpan w:val="3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133F87" w:rsidRDefault="00087B25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</w:t>
            </w:r>
            <w:r w:rsidR="00133F87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133F87" w:rsidRPr="00972E72" w:rsidRDefault="00133F87" w:rsidP="00404671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</w:tcPr>
          <w:p w:rsidR="00133F87" w:rsidRPr="00972E72" w:rsidRDefault="00471C1F" w:rsidP="00471C1F">
            <w:pPr>
              <w:widowControl w:val="0"/>
              <w:spacing w:line="235" w:lineRule="auto"/>
              <w:rPr>
                <w:sz w:val="19"/>
                <w:szCs w:val="19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852" w:type="dxa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133F87" w:rsidRPr="005C7C58" w:rsidRDefault="00191BE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  <w:r w:rsidR="00EF1F1A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133F87" w:rsidRPr="005C7C58" w:rsidRDefault="00EF1F1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53</w:t>
            </w:r>
          </w:p>
        </w:tc>
        <w:tc>
          <w:tcPr>
            <w:tcW w:w="937" w:type="dxa"/>
            <w:shd w:val="clear" w:color="auto" w:fill="FFFFFF"/>
          </w:tcPr>
          <w:p w:rsidR="00133F87" w:rsidRPr="005C7C58" w:rsidRDefault="00EF1F1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53</w:t>
            </w:r>
          </w:p>
        </w:tc>
        <w:tc>
          <w:tcPr>
            <w:tcW w:w="80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91BE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2014D" w:rsidRDefault="0012014D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014D" w:rsidRDefault="0012014D">
      <w:pPr>
        <w:suppressAutoHyphens w:val="0"/>
        <w:rPr>
          <w:color w:val="000000"/>
          <w:sz w:val="20"/>
          <w:shd w:val="clear" w:color="auto" w:fill="FFFFFF"/>
        </w:rPr>
      </w:pPr>
      <w:r>
        <w:rPr>
          <w:color w:val="000000"/>
          <w:sz w:val="20"/>
          <w:shd w:val="clear" w:color="auto" w:fill="FFFFFF"/>
        </w:rPr>
        <w:br w:type="page"/>
      </w: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33F87" w:rsidRPr="00587874" w:rsidRDefault="00133F87" w:rsidP="00133F87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33F87" w:rsidRPr="00587874" w:rsidRDefault="00133F87" w:rsidP="00133F87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087B25" w:rsidRDefault="00087B25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2F9D" w:rsidRPr="001E7744" w:rsidRDefault="000A2CE1" w:rsidP="00DB2F9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62E96" wp14:editId="3F261618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6C38DF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6C38DF" w:rsidRPr="009D7718" w:rsidRDefault="006C38DF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8D016E" w:rsidRDefault="006C38DF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6C38DF" w:rsidRPr="009D7718" w:rsidRDefault="006C38DF" w:rsidP="00DB2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ZVljV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6C38DF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6C38DF" w:rsidRPr="009D7718" w:rsidRDefault="006C38DF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6C38DF" w:rsidRPr="009D7718" w:rsidRDefault="006C38DF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8D016E" w:rsidRDefault="006C38DF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6C38DF" w:rsidRPr="009D7718" w:rsidRDefault="006C38DF" w:rsidP="00DB2F9D"/>
                  </w:txbxContent>
                </v:textbox>
              </v:shape>
            </w:pict>
          </mc:Fallback>
        </mc:AlternateConten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DB2F9D" w:rsidRPr="00141DA8" w:rsidRDefault="00DB2F9D" w:rsidP="00DB2F9D">
      <w:pPr>
        <w:keepNext/>
        <w:outlineLvl w:val="3"/>
        <w:rPr>
          <w:sz w:val="24"/>
          <w:szCs w:val="24"/>
        </w:rPr>
      </w:pPr>
    </w:p>
    <w:p w:rsidR="00DB2F9D" w:rsidRPr="00716CBC" w:rsidRDefault="00DB2F9D" w:rsidP="00DB2F9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2F9D" w:rsidRDefault="00DB2F9D" w:rsidP="00DB2F9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EF1F1A" w:rsidRDefault="00DB2F9D" w:rsidP="00EF1F1A">
      <w:pPr>
        <w:pStyle w:val="af1"/>
        <w:keepNext/>
        <w:numPr>
          <w:ilvl w:val="0"/>
          <w:numId w:val="11"/>
        </w:numPr>
        <w:spacing w:after="0"/>
        <w:outlineLvl w:val="3"/>
        <w:rPr>
          <w:i/>
          <w:sz w:val="28"/>
          <w:szCs w:val="28"/>
          <w:u w:val="single"/>
        </w:rPr>
      </w:pPr>
      <w:r w:rsidRPr="00EF1F1A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EF1F1A">
        <w:rPr>
          <w:i/>
          <w:sz w:val="28"/>
          <w:szCs w:val="28"/>
          <w:u w:val="single"/>
        </w:rPr>
        <w:t>Физические лица</w:t>
      </w:r>
    </w:p>
    <w:p w:rsidR="00DB2F9D" w:rsidRPr="001E7744" w:rsidRDefault="00DB2F9D" w:rsidP="00DB2F9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DB2F9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DB2F9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B2F9D" w:rsidRPr="00430789" w:rsidTr="008D016E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430789" w:rsidTr="008D016E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3A3633" w:rsidRPr="00430789" w:rsidRDefault="003A3633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3A3633" w:rsidRPr="00430789" w:rsidRDefault="003A3633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430789" w:rsidRDefault="003A3633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A3633" w:rsidRDefault="003A3633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</w:t>
            </w:r>
            <w:r w:rsidRPr="00430789">
              <w:rPr>
                <w:color w:val="000000"/>
                <w:sz w:val="20"/>
              </w:rPr>
              <w:t>ние</w:t>
            </w:r>
          </w:p>
          <w:p w:rsidR="003A3633" w:rsidRPr="00430789" w:rsidRDefault="003A3633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430789" w:rsidRDefault="003A3633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2022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3A3633" w:rsidRPr="0052745E" w:rsidRDefault="003A3633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3A3633" w:rsidRPr="0052745E" w:rsidRDefault="003A3633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2F9D" w:rsidRPr="00430789" w:rsidTr="008D016E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B2F9D" w:rsidRPr="00430789" w:rsidTr="008D016E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D016E" w:rsidRPr="00C720C9" w:rsidTr="008D016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D016E" w:rsidRPr="00107180" w:rsidRDefault="00DB7042" w:rsidP="00615A89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DB7042">
              <w:rPr>
                <w:sz w:val="24"/>
                <w:szCs w:val="24"/>
              </w:rPr>
              <w:t>804200О.99.0.ББ52АЗ44000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D016E" w:rsidRPr="008D016E" w:rsidRDefault="008D016E" w:rsidP="008D016E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8D016E" w:rsidRPr="00F9217B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8D016E" w:rsidRPr="00615A89" w:rsidRDefault="00107180" w:rsidP="00BD12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D016E" w:rsidRPr="00F9217B" w:rsidRDefault="008D016E" w:rsidP="00472F8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76553A" w:rsidRDefault="00615A89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  <w:p w:rsidR="00615A89" w:rsidRDefault="00615A89" w:rsidP="0076553A">
            <w:pPr>
              <w:jc w:val="center"/>
              <w:rPr>
                <w:sz w:val="18"/>
                <w:szCs w:val="18"/>
              </w:rPr>
            </w:pPr>
          </w:p>
          <w:p w:rsidR="00615A89" w:rsidRDefault="00615A89" w:rsidP="0076553A">
            <w:pPr>
              <w:jc w:val="center"/>
              <w:rPr>
                <w:sz w:val="18"/>
                <w:szCs w:val="18"/>
              </w:rPr>
            </w:pPr>
          </w:p>
          <w:p w:rsidR="008D016E" w:rsidRPr="008D016E" w:rsidRDefault="0076553A" w:rsidP="007655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8D016E" w:rsidRDefault="008D016E" w:rsidP="00472F87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>
              <w:rPr>
                <w:sz w:val="24"/>
                <w:szCs w:val="24"/>
              </w:rPr>
              <w:t xml:space="preserve"> </w:t>
            </w: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Pr="00C720C9" w:rsidRDefault="008D016E" w:rsidP="00472F8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D016E" w:rsidRPr="00CC3F39" w:rsidRDefault="008D016E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8D016E" w:rsidRPr="005B7487" w:rsidRDefault="008D016E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2F9D" w:rsidRPr="00C720C9" w:rsidTr="008D016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4E0763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3D1E85" w:rsidRDefault="0076553A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2F9D" w:rsidRPr="005B7487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2F9D" w:rsidRPr="00C720C9" w:rsidTr="008D016E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DB2F9D" w:rsidRPr="00A93419" w:rsidRDefault="00DB2F9D" w:rsidP="00DB2F9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977"/>
        <w:gridCol w:w="1077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DB2F9D" w:rsidRPr="005C7C58" w:rsidTr="0002210A">
        <w:tc>
          <w:tcPr>
            <w:tcW w:w="1150" w:type="dxa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02210A">
        <w:tc>
          <w:tcPr>
            <w:tcW w:w="1150" w:type="dxa"/>
            <w:vMerge/>
            <w:shd w:val="clear" w:color="auto" w:fill="FFFFFF"/>
            <w:vAlign w:val="center"/>
          </w:tcPr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7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673F11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2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673F11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3A3633" w:rsidRPr="0052745E" w:rsidRDefault="003A3633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3A3633" w:rsidRPr="0052745E" w:rsidRDefault="003A3633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2F9D" w:rsidRPr="005C7C58" w:rsidTr="00107180">
        <w:tc>
          <w:tcPr>
            <w:tcW w:w="1150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7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B2F9D" w:rsidRPr="005C7C58" w:rsidTr="00107180">
        <w:tc>
          <w:tcPr>
            <w:tcW w:w="1150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7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2210A" w:rsidRPr="005C7C58" w:rsidTr="00107180">
        <w:trPr>
          <w:trHeight w:val="1361"/>
        </w:trPr>
        <w:tc>
          <w:tcPr>
            <w:tcW w:w="1150" w:type="dxa"/>
            <w:shd w:val="clear" w:color="auto" w:fill="FFFFFF"/>
          </w:tcPr>
          <w:p w:rsidR="0002210A" w:rsidRPr="00837365" w:rsidRDefault="00DB7042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DB7042">
              <w:rPr>
                <w:sz w:val="24"/>
                <w:szCs w:val="24"/>
              </w:rPr>
              <w:t>804200О.99.0.ББ52АЗ44000</w:t>
            </w:r>
          </w:p>
        </w:tc>
        <w:tc>
          <w:tcPr>
            <w:tcW w:w="977" w:type="dxa"/>
            <w:shd w:val="clear" w:color="auto" w:fill="FFFFFF"/>
          </w:tcPr>
          <w:p w:rsidR="0002210A" w:rsidRPr="008D016E" w:rsidRDefault="0002210A" w:rsidP="00C34286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77" w:type="dxa"/>
            <w:shd w:val="clear" w:color="auto" w:fill="FFFFFF"/>
          </w:tcPr>
          <w:p w:rsidR="0002210A" w:rsidRPr="00615A89" w:rsidRDefault="00107180" w:rsidP="00BD12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903" w:type="dxa"/>
            <w:shd w:val="clear" w:color="auto" w:fill="FFFFFF"/>
          </w:tcPr>
          <w:p w:rsidR="0002210A" w:rsidRPr="005D25D2" w:rsidRDefault="0002210A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2210A" w:rsidRDefault="0002210A" w:rsidP="0002210A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В общеобразовательном учреждении</w:t>
            </w:r>
          </w:p>
          <w:p w:rsidR="0002210A" w:rsidRDefault="0002210A" w:rsidP="0002210A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02210A" w:rsidRDefault="0002210A" w:rsidP="0002210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02210A" w:rsidRPr="00972E72" w:rsidRDefault="0002210A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02210A" w:rsidRPr="00F82FB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</w:rPr>
              <w:t>человекочасы</w:t>
            </w:r>
            <w:proofErr w:type="spellEnd"/>
          </w:p>
        </w:tc>
        <w:tc>
          <w:tcPr>
            <w:tcW w:w="841" w:type="dxa"/>
            <w:shd w:val="clear" w:color="auto" w:fill="FFFFFF"/>
          </w:tcPr>
          <w:p w:rsidR="0002210A" w:rsidRPr="00F82FB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2210A" w:rsidRPr="005C7C58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884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937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806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02210A" w:rsidRPr="00615A89" w:rsidRDefault="00DC2FE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</w:t>
            </w:r>
          </w:p>
        </w:tc>
      </w:tr>
    </w:tbl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Default="00DB2F9D" w:rsidP="00DB2F9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B2F9D" w:rsidRPr="00587874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B2F9D" w:rsidRPr="00587874" w:rsidRDefault="00DB2F9D" w:rsidP="00DB2F9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2F9D" w:rsidRPr="00587874" w:rsidRDefault="00DB2F9D" w:rsidP="00DB2F9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DB2F9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5F5320" w:rsidRDefault="005F5320" w:rsidP="00191BE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0A2CE1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6C38DF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6C38DF" w:rsidRPr="001B2409" w:rsidRDefault="006C38DF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по </w:t>
                                  </w: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базовому</w:t>
                                  </w:r>
                                  <w:proofErr w:type="gramEnd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6C38DF" w:rsidRPr="001B2409" w:rsidRDefault="006C38DF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6C38DF" w:rsidRPr="001B2409" w:rsidRDefault="006C38DF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6C38DF" w:rsidRPr="001B2409" w:rsidRDefault="006C38DF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38DF" w:rsidRPr="001B2409" w:rsidRDefault="006C38DF" w:rsidP="00F127BC"/>
                          <w:p w:rsidR="006C38DF" w:rsidRDefault="006C38DF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QQ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Nzi&#10;IK+1Zo8gDKuBNqAYnhOYdNp+xWiA1myw+7IllmMk3yoQV5UVQD7ycVGU8xwW9tSyPrUQRQGqwR6j&#10;aXrjp/7fGis2Hdw0yVnpKxBkK6JUgnKnqPYyhvaLOe2fitDfp+vo9eNBW34H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M7JQQ&#10;hgIAABg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6C38DF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6C38DF" w:rsidRPr="001B2409" w:rsidRDefault="006C38DF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базовому</w:t>
                            </w:r>
                            <w:proofErr w:type="gramEnd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6C38DF" w:rsidRPr="001B2409" w:rsidRDefault="006C38DF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6C38DF" w:rsidRPr="001B2409" w:rsidRDefault="006C38DF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6C38DF" w:rsidRPr="001B2409" w:rsidRDefault="006C38DF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C38DF" w:rsidRPr="001B2409" w:rsidRDefault="006C38DF" w:rsidP="00F127BC"/>
                    <w:p w:rsidR="006C38DF" w:rsidRDefault="006C38DF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-вый</w:t>
            </w:r>
            <w:proofErr w:type="gram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_________(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0A2CE1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8DF" w:rsidRDefault="006C38DF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gdLAIAAFg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ABUIgdLAIAAFgEAAAOAAAAAAAAAAAAAAAAAC4CAABk&#10;cnMvZTJvRG9jLnhtbFBLAQItABQABgAIAAAAIQBkXThm4AAAAAkBAAAPAAAAAAAAAAAAAAAAAIYE&#10;AABkcnMvZG93bnJldi54bWxQSwUGAAAAAAQABADzAAAAkwUAAAAA&#10;">
                <v:textbox>
                  <w:txbxContent>
                    <w:p w:rsidR="00835E64" w:rsidRDefault="00835E64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E768D" w:rsidRDefault="00FE768D" w:rsidP="00FE768D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муниципальном задании </w:t>
      </w:r>
      <w:r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FE768D" w:rsidRPr="0075116C" w:rsidRDefault="00FE768D" w:rsidP="00FE768D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FE768D" w:rsidRPr="008A1061" w:rsidRDefault="00FE768D" w:rsidP="00FE768D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 xml:space="preserve">муниципального задания </w:t>
      </w:r>
      <w:r w:rsidRPr="00D20710">
        <w:rPr>
          <w:i/>
          <w:u w:val="single"/>
        </w:rPr>
        <w:t>Реорганизация и (или) ликвидация учреждения</w:t>
      </w:r>
      <w:r w:rsidRPr="008A1061">
        <w:rPr>
          <w:i/>
          <w:sz w:val="22"/>
          <w:szCs w:val="22"/>
        </w:rPr>
        <w:t xml:space="preserve">. </w:t>
      </w:r>
    </w:p>
    <w:p w:rsidR="00FE768D" w:rsidRPr="008A1061" w:rsidRDefault="00FE768D" w:rsidP="00FE768D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(контроля за исполнением) муниципального задания __________________________________________________________________________</w:t>
      </w: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3. Порядок контроля за исполнением муниципального задания</w:t>
      </w:r>
    </w:p>
    <w:p w:rsidR="00FE768D" w:rsidRDefault="00FE768D" w:rsidP="00FE768D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495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3"/>
        <w:gridCol w:w="4040"/>
        <w:gridCol w:w="6214"/>
      </w:tblGrid>
      <w:tr w:rsidR="00FE768D" w:rsidRPr="00C2789A" w:rsidTr="003A3633">
        <w:trPr>
          <w:trHeight w:hRule="exact" w:val="595"/>
        </w:trPr>
        <w:tc>
          <w:tcPr>
            <w:tcW w:w="4177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035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06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FE768D" w:rsidRPr="00C2789A" w:rsidTr="003A3633">
        <w:trPr>
          <w:trHeight w:hRule="exact" w:val="288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E768D" w:rsidRPr="00C2789A" w:rsidTr="003A3633">
        <w:trPr>
          <w:trHeight w:hRule="exact" w:val="456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E768D" w:rsidRPr="00C2789A" w:rsidTr="003A3633">
        <w:trPr>
          <w:trHeight w:hRule="exact" w:val="3963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E768D" w:rsidRPr="00C2789A" w:rsidTr="003A3633">
        <w:trPr>
          <w:trHeight w:hRule="exact" w:val="865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4. Требования к отчетности о выполнении муниципального задания</w:t>
      </w: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4.1.  Периодичность   представления  отчетов  о  выполнении  муниципального</w:t>
      </w:r>
    </w:p>
    <w:p w:rsidR="00FE768D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задания ___________________________________________________________________</w:t>
      </w:r>
    </w:p>
    <w:p w:rsidR="006C38DF" w:rsidRPr="00C372AA" w:rsidRDefault="006C38DF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105900" cy="6562725"/>
            <wp:effectExtent l="0" t="0" r="0" b="9525"/>
            <wp:docPr id="2" name="Рисунок 2" descr="C:\Users\user\Documents\Головенко\Муниципальное задание\мз 2022\посл стр. с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оловенко\Муниципальное задание\мз 2022\посл стр. сен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8DF" w:rsidRPr="00C372AA" w:rsidSect="004B67D8">
      <w:headerReference w:type="even" r:id="rId11"/>
      <w:headerReference w:type="default" r:id="rId12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347" w:rsidRDefault="00E50347">
      <w:r>
        <w:separator/>
      </w:r>
    </w:p>
  </w:endnote>
  <w:endnote w:type="continuationSeparator" w:id="0">
    <w:p w:rsidR="00E50347" w:rsidRDefault="00E5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347" w:rsidRDefault="00E50347">
      <w:r>
        <w:separator/>
      </w:r>
    </w:p>
  </w:footnote>
  <w:footnote w:type="continuationSeparator" w:id="0">
    <w:p w:rsidR="00E50347" w:rsidRDefault="00E50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8DF" w:rsidRPr="00774A04" w:rsidRDefault="006C38DF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8DF" w:rsidRDefault="006C38DF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2BE8B68E" wp14:editId="19B023C7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8DF" w:rsidRDefault="006C38DF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835E64" w:rsidRDefault="00835E64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C62"/>
    <w:multiLevelType w:val="hybridMultilevel"/>
    <w:tmpl w:val="104A5C6A"/>
    <w:lvl w:ilvl="0" w:tplc="A322BA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4A4258"/>
    <w:multiLevelType w:val="hybridMultilevel"/>
    <w:tmpl w:val="E32A49C8"/>
    <w:lvl w:ilvl="0" w:tplc="2B4C8E9A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15391"/>
    <w:multiLevelType w:val="hybridMultilevel"/>
    <w:tmpl w:val="6654FFD8"/>
    <w:lvl w:ilvl="0" w:tplc="9FB2F49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F6A1872"/>
    <w:multiLevelType w:val="hybridMultilevel"/>
    <w:tmpl w:val="861A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E20B1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34AD7"/>
    <w:multiLevelType w:val="hybridMultilevel"/>
    <w:tmpl w:val="1E1C7DC6"/>
    <w:lvl w:ilvl="0" w:tplc="A72818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8F06547"/>
    <w:multiLevelType w:val="hybridMultilevel"/>
    <w:tmpl w:val="4D0E6054"/>
    <w:lvl w:ilvl="0" w:tplc="F74A70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7"/>
  </w:num>
  <w:num w:numId="1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F8"/>
    <w:rsid w:val="00002D59"/>
    <w:rsid w:val="00011292"/>
    <w:rsid w:val="000125DC"/>
    <w:rsid w:val="00013459"/>
    <w:rsid w:val="00013631"/>
    <w:rsid w:val="0001548F"/>
    <w:rsid w:val="00021349"/>
    <w:rsid w:val="00022009"/>
    <w:rsid w:val="0002210A"/>
    <w:rsid w:val="00031B69"/>
    <w:rsid w:val="00034F59"/>
    <w:rsid w:val="000409F8"/>
    <w:rsid w:val="0004307A"/>
    <w:rsid w:val="0004469E"/>
    <w:rsid w:val="00053637"/>
    <w:rsid w:val="00055782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87B25"/>
    <w:rsid w:val="0009529B"/>
    <w:rsid w:val="00095C2A"/>
    <w:rsid w:val="00096196"/>
    <w:rsid w:val="00097944"/>
    <w:rsid w:val="000A0C71"/>
    <w:rsid w:val="000A2CE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488B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106361"/>
    <w:rsid w:val="00107180"/>
    <w:rsid w:val="00107B22"/>
    <w:rsid w:val="001107C9"/>
    <w:rsid w:val="00111F12"/>
    <w:rsid w:val="00115137"/>
    <w:rsid w:val="0011589F"/>
    <w:rsid w:val="00117CC6"/>
    <w:rsid w:val="0012014D"/>
    <w:rsid w:val="001204CB"/>
    <w:rsid w:val="00120818"/>
    <w:rsid w:val="001227EE"/>
    <w:rsid w:val="00123B60"/>
    <w:rsid w:val="00130424"/>
    <w:rsid w:val="00131C7B"/>
    <w:rsid w:val="00133447"/>
    <w:rsid w:val="00133F87"/>
    <w:rsid w:val="00141046"/>
    <w:rsid w:val="00141DA8"/>
    <w:rsid w:val="001433EB"/>
    <w:rsid w:val="001433FB"/>
    <w:rsid w:val="00147250"/>
    <w:rsid w:val="001479F0"/>
    <w:rsid w:val="00150BC6"/>
    <w:rsid w:val="00151EE4"/>
    <w:rsid w:val="0015288B"/>
    <w:rsid w:val="00153F85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863BD"/>
    <w:rsid w:val="0019076E"/>
    <w:rsid w:val="00191BEA"/>
    <w:rsid w:val="00192CE8"/>
    <w:rsid w:val="001936CE"/>
    <w:rsid w:val="00195BCC"/>
    <w:rsid w:val="00197DCA"/>
    <w:rsid w:val="001A20BE"/>
    <w:rsid w:val="001A249D"/>
    <w:rsid w:val="001A27EF"/>
    <w:rsid w:val="001A56D2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F1022"/>
    <w:rsid w:val="001F158F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C1D"/>
    <w:rsid w:val="00215D43"/>
    <w:rsid w:val="00217397"/>
    <w:rsid w:val="00221547"/>
    <w:rsid w:val="002221C1"/>
    <w:rsid w:val="00223576"/>
    <w:rsid w:val="00231C79"/>
    <w:rsid w:val="00241F7C"/>
    <w:rsid w:val="00242823"/>
    <w:rsid w:val="00242C68"/>
    <w:rsid w:val="002436D8"/>
    <w:rsid w:val="00243BE2"/>
    <w:rsid w:val="00246EE8"/>
    <w:rsid w:val="00247014"/>
    <w:rsid w:val="0025155F"/>
    <w:rsid w:val="0026173C"/>
    <w:rsid w:val="002717A0"/>
    <w:rsid w:val="00276413"/>
    <w:rsid w:val="0028024C"/>
    <w:rsid w:val="00284559"/>
    <w:rsid w:val="00287B5A"/>
    <w:rsid w:val="002919EE"/>
    <w:rsid w:val="00295305"/>
    <w:rsid w:val="0029677D"/>
    <w:rsid w:val="002A68FF"/>
    <w:rsid w:val="002A6C63"/>
    <w:rsid w:val="002A7406"/>
    <w:rsid w:val="002B1DE3"/>
    <w:rsid w:val="002B1F65"/>
    <w:rsid w:val="002B25FB"/>
    <w:rsid w:val="002B541D"/>
    <w:rsid w:val="002B559A"/>
    <w:rsid w:val="002B5C0B"/>
    <w:rsid w:val="002B6B68"/>
    <w:rsid w:val="002B6C0E"/>
    <w:rsid w:val="002C07BC"/>
    <w:rsid w:val="002C22A7"/>
    <w:rsid w:val="002C2A52"/>
    <w:rsid w:val="002C40DB"/>
    <w:rsid w:val="002C4A7A"/>
    <w:rsid w:val="002C70B7"/>
    <w:rsid w:val="002C7225"/>
    <w:rsid w:val="002D0B56"/>
    <w:rsid w:val="002D298F"/>
    <w:rsid w:val="002D4DA8"/>
    <w:rsid w:val="002E2A28"/>
    <w:rsid w:val="002E4FFB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27F"/>
    <w:rsid w:val="00306DD9"/>
    <w:rsid w:val="00311BDA"/>
    <w:rsid w:val="00312DF3"/>
    <w:rsid w:val="003141D2"/>
    <w:rsid w:val="00314DE4"/>
    <w:rsid w:val="00315F3C"/>
    <w:rsid w:val="0031696E"/>
    <w:rsid w:val="00322ACE"/>
    <w:rsid w:val="00323BF0"/>
    <w:rsid w:val="00323EE5"/>
    <w:rsid w:val="0032526A"/>
    <w:rsid w:val="003339F5"/>
    <w:rsid w:val="003341CE"/>
    <w:rsid w:val="003353A5"/>
    <w:rsid w:val="0033661C"/>
    <w:rsid w:val="0034124A"/>
    <w:rsid w:val="00344483"/>
    <w:rsid w:val="00351BCC"/>
    <w:rsid w:val="00352FF9"/>
    <w:rsid w:val="0035482F"/>
    <w:rsid w:val="00360B6D"/>
    <w:rsid w:val="00362D6C"/>
    <w:rsid w:val="00363C3E"/>
    <w:rsid w:val="0037280F"/>
    <w:rsid w:val="003738A9"/>
    <w:rsid w:val="00374A31"/>
    <w:rsid w:val="00374EB1"/>
    <w:rsid w:val="003766CD"/>
    <w:rsid w:val="00376ABD"/>
    <w:rsid w:val="00376B2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3633"/>
    <w:rsid w:val="003A68F8"/>
    <w:rsid w:val="003B1D7F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353F"/>
    <w:rsid w:val="003F3906"/>
    <w:rsid w:val="003F43A6"/>
    <w:rsid w:val="003F5CD9"/>
    <w:rsid w:val="003F66AC"/>
    <w:rsid w:val="003F68F7"/>
    <w:rsid w:val="0040104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4BD4"/>
    <w:rsid w:val="00435BBB"/>
    <w:rsid w:val="00436B59"/>
    <w:rsid w:val="00436ED7"/>
    <w:rsid w:val="004436A0"/>
    <w:rsid w:val="0044618D"/>
    <w:rsid w:val="004505A6"/>
    <w:rsid w:val="00450B5F"/>
    <w:rsid w:val="004528E7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1C1F"/>
    <w:rsid w:val="004721D6"/>
    <w:rsid w:val="004725A8"/>
    <w:rsid w:val="00472F87"/>
    <w:rsid w:val="004738CD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15E0"/>
    <w:rsid w:val="0048229F"/>
    <w:rsid w:val="0048230A"/>
    <w:rsid w:val="00487194"/>
    <w:rsid w:val="004877C4"/>
    <w:rsid w:val="00490D9F"/>
    <w:rsid w:val="004915A9"/>
    <w:rsid w:val="00493836"/>
    <w:rsid w:val="004942D3"/>
    <w:rsid w:val="004A03AC"/>
    <w:rsid w:val="004A0694"/>
    <w:rsid w:val="004A0A71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3E6D"/>
    <w:rsid w:val="004C42A8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49D2"/>
    <w:rsid w:val="00510C23"/>
    <w:rsid w:val="005126DE"/>
    <w:rsid w:val="005132B4"/>
    <w:rsid w:val="00513791"/>
    <w:rsid w:val="005214CC"/>
    <w:rsid w:val="005220F6"/>
    <w:rsid w:val="0052745E"/>
    <w:rsid w:val="00532C61"/>
    <w:rsid w:val="00533369"/>
    <w:rsid w:val="005344C7"/>
    <w:rsid w:val="00534D96"/>
    <w:rsid w:val="00536275"/>
    <w:rsid w:val="00537276"/>
    <w:rsid w:val="00537A3D"/>
    <w:rsid w:val="00541553"/>
    <w:rsid w:val="00541D1F"/>
    <w:rsid w:val="005558E5"/>
    <w:rsid w:val="00560E73"/>
    <w:rsid w:val="005658C1"/>
    <w:rsid w:val="00567CC3"/>
    <w:rsid w:val="005735FB"/>
    <w:rsid w:val="00574DC5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2E17"/>
    <w:rsid w:val="00593660"/>
    <w:rsid w:val="00593948"/>
    <w:rsid w:val="00593992"/>
    <w:rsid w:val="00595C92"/>
    <w:rsid w:val="005A0A91"/>
    <w:rsid w:val="005A1424"/>
    <w:rsid w:val="005A1A1E"/>
    <w:rsid w:val="005A4C4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7C58"/>
    <w:rsid w:val="005D22DD"/>
    <w:rsid w:val="005D24BE"/>
    <w:rsid w:val="005D25D2"/>
    <w:rsid w:val="005D5EDA"/>
    <w:rsid w:val="005D6CDE"/>
    <w:rsid w:val="005E71BD"/>
    <w:rsid w:val="005E74E7"/>
    <w:rsid w:val="005E7BA4"/>
    <w:rsid w:val="005F0319"/>
    <w:rsid w:val="005F1494"/>
    <w:rsid w:val="005F296B"/>
    <w:rsid w:val="005F367F"/>
    <w:rsid w:val="005F5320"/>
    <w:rsid w:val="005F5D9E"/>
    <w:rsid w:val="005F6DCD"/>
    <w:rsid w:val="006024EC"/>
    <w:rsid w:val="00606904"/>
    <w:rsid w:val="00607EC6"/>
    <w:rsid w:val="00614934"/>
    <w:rsid w:val="006154C8"/>
    <w:rsid w:val="00615A89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6058"/>
    <w:rsid w:val="00662FEF"/>
    <w:rsid w:val="00663F33"/>
    <w:rsid w:val="00665810"/>
    <w:rsid w:val="00667298"/>
    <w:rsid w:val="0067005F"/>
    <w:rsid w:val="0067234F"/>
    <w:rsid w:val="00672ED3"/>
    <w:rsid w:val="00673443"/>
    <w:rsid w:val="00673F11"/>
    <w:rsid w:val="00681490"/>
    <w:rsid w:val="00681ACE"/>
    <w:rsid w:val="0068207C"/>
    <w:rsid w:val="006820AC"/>
    <w:rsid w:val="00682BF9"/>
    <w:rsid w:val="006856B6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1E1D"/>
    <w:rsid w:val="006B2CEA"/>
    <w:rsid w:val="006B48F5"/>
    <w:rsid w:val="006B4BC6"/>
    <w:rsid w:val="006C103F"/>
    <w:rsid w:val="006C1EAA"/>
    <w:rsid w:val="006C38DF"/>
    <w:rsid w:val="006C7D20"/>
    <w:rsid w:val="006D076A"/>
    <w:rsid w:val="006D1411"/>
    <w:rsid w:val="006D1B51"/>
    <w:rsid w:val="006D2EDF"/>
    <w:rsid w:val="006D439E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553A"/>
    <w:rsid w:val="00765D21"/>
    <w:rsid w:val="007674CA"/>
    <w:rsid w:val="0077180C"/>
    <w:rsid w:val="00772CC7"/>
    <w:rsid w:val="0077300C"/>
    <w:rsid w:val="007736A9"/>
    <w:rsid w:val="00774B29"/>
    <w:rsid w:val="00781D6F"/>
    <w:rsid w:val="00783B2E"/>
    <w:rsid w:val="00786D93"/>
    <w:rsid w:val="007933DF"/>
    <w:rsid w:val="00796424"/>
    <w:rsid w:val="0079695B"/>
    <w:rsid w:val="007A15AF"/>
    <w:rsid w:val="007A4FCB"/>
    <w:rsid w:val="007A54FA"/>
    <w:rsid w:val="007A7AE2"/>
    <w:rsid w:val="007A7E1A"/>
    <w:rsid w:val="007B0411"/>
    <w:rsid w:val="007B2EB6"/>
    <w:rsid w:val="007B36E5"/>
    <w:rsid w:val="007B47E8"/>
    <w:rsid w:val="007B60A2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13684"/>
    <w:rsid w:val="00816DD6"/>
    <w:rsid w:val="0082169D"/>
    <w:rsid w:val="008245E9"/>
    <w:rsid w:val="00825C18"/>
    <w:rsid w:val="00827722"/>
    <w:rsid w:val="00830029"/>
    <w:rsid w:val="00831247"/>
    <w:rsid w:val="00833B3B"/>
    <w:rsid w:val="00835E64"/>
    <w:rsid w:val="00836CD9"/>
    <w:rsid w:val="008370A8"/>
    <w:rsid w:val="00837365"/>
    <w:rsid w:val="00837BC4"/>
    <w:rsid w:val="0084081D"/>
    <w:rsid w:val="008415E6"/>
    <w:rsid w:val="0084300F"/>
    <w:rsid w:val="008437E4"/>
    <w:rsid w:val="0085061C"/>
    <w:rsid w:val="008539B5"/>
    <w:rsid w:val="00855A7D"/>
    <w:rsid w:val="00855E89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4CB"/>
    <w:rsid w:val="00953257"/>
    <w:rsid w:val="009542D6"/>
    <w:rsid w:val="00957DFB"/>
    <w:rsid w:val="00963549"/>
    <w:rsid w:val="00963ED5"/>
    <w:rsid w:val="009666EE"/>
    <w:rsid w:val="00967FF5"/>
    <w:rsid w:val="0097228C"/>
    <w:rsid w:val="00972E72"/>
    <w:rsid w:val="0098007B"/>
    <w:rsid w:val="00980419"/>
    <w:rsid w:val="00980492"/>
    <w:rsid w:val="00981891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C731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6FB8"/>
    <w:rsid w:val="009F7DFB"/>
    <w:rsid w:val="00A02AFD"/>
    <w:rsid w:val="00A03C09"/>
    <w:rsid w:val="00A0543F"/>
    <w:rsid w:val="00A05672"/>
    <w:rsid w:val="00A103C0"/>
    <w:rsid w:val="00A12E0D"/>
    <w:rsid w:val="00A20963"/>
    <w:rsid w:val="00A234F9"/>
    <w:rsid w:val="00A2520D"/>
    <w:rsid w:val="00A26480"/>
    <w:rsid w:val="00A27109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F97"/>
    <w:rsid w:val="00A736C1"/>
    <w:rsid w:val="00A75FB6"/>
    <w:rsid w:val="00A774FA"/>
    <w:rsid w:val="00A8002B"/>
    <w:rsid w:val="00A81D11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96FE4"/>
    <w:rsid w:val="00AA3347"/>
    <w:rsid w:val="00AA3F20"/>
    <w:rsid w:val="00AA4CA9"/>
    <w:rsid w:val="00AA4F34"/>
    <w:rsid w:val="00AA776E"/>
    <w:rsid w:val="00AB06D1"/>
    <w:rsid w:val="00AB15CE"/>
    <w:rsid w:val="00AB7A87"/>
    <w:rsid w:val="00AC17EF"/>
    <w:rsid w:val="00AC2891"/>
    <w:rsid w:val="00AC64E2"/>
    <w:rsid w:val="00AC6993"/>
    <w:rsid w:val="00AC77E9"/>
    <w:rsid w:val="00AD06CF"/>
    <w:rsid w:val="00AD50EB"/>
    <w:rsid w:val="00AD7526"/>
    <w:rsid w:val="00AD7EB8"/>
    <w:rsid w:val="00AE4E6E"/>
    <w:rsid w:val="00AE5D5E"/>
    <w:rsid w:val="00AE7E82"/>
    <w:rsid w:val="00AF0EB2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14D4"/>
    <w:rsid w:val="00B33719"/>
    <w:rsid w:val="00B33AD9"/>
    <w:rsid w:val="00B341C9"/>
    <w:rsid w:val="00B40CE0"/>
    <w:rsid w:val="00B42AD6"/>
    <w:rsid w:val="00B43C9B"/>
    <w:rsid w:val="00B473C0"/>
    <w:rsid w:val="00B50ECB"/>
    <w:rsid w:val="00B5120B"/>
    <w:rsid w:val="00B51FF6"/>
    <w:rsid w:val="00B525C2"/>
    <w:rsid w:val="00B53658"/>
    <w:rsid w:val="00B57034"/>
    <w:rsid w:val="00B60869"/>
    <w:rsid w:val="00B60A67"/>
    <w:rsid w:val="00B67993"/>
    <w:rsid w:val="00B705DD"/>
    <w:rsid w:val="00B71647"/>
    <w:rsid w:val="00B71BA4"/>
    <w:rsid w:val="00B7267F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43D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BF6C59"/>
    <w:rsid w:val="00C00675"/>
    <w:rsid w:val="00C0112E"/>
    <w:rsid w:val="00C0152D"/>
    <w:rsid w:val="00C04A5D"/>
    <w:rsid w:val="00C05770"/>
    <w:rsid w:val="00C067F0"/>
    <w:rsid w:val="00C07AB5"/>
    <w:rsid w:val="00C07B81"/>
    <w:rsid w:val="00C108C4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286"/>
    <w:rsid w:val="00C34528"/>
    <w:rsid w:val="00C361DD"/>
    <w:rsid w:val="00C36A9B"/>
    <w:rsid w:val="00C41F15"/>
    <w:rsid w:val="00C42765"/>
    <w:rsid w:val="00C455A3"/>
    <w:rsid w:val="00C508D6"/>
    <w:rsid w:val="00C52B30"/>
    <w:rsid w:val="00C53D07"/>
    <w:rsid w:val="00C57096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80D67"/>
    <w:rsid w:val="00C81C4B"/>
    <w:rsid w:val="00C8473A"/>
    <w:rsid w:val="00C87930"/>
    <w:rsid w:val="00C93F50"/>
    <w:rsid w:val="00C959C5"/>
    <w:rsid w:val="00C96CCE"/>
    <w:rsid w:val="00C971CD"/>
    <w:rsid w:val="00C978E8"/>
    <w:rsid w:val="00C97E7A"/>
    <w:rsid w:val="00CA2548"/>
    <w:rsid w:val="00CA4684"/>
    <w:rsid w:val="00CA4849"/>
    <w:rsid w:val="00CA6975"/>
    <w:rsid w:val="00CA78B4"/>
    <w:rsid w:val="00CB0A02"/>
    <w:rsid w:val="00CB609E"/>
    <w:rsid w:val="00CB767B"/>
    <w:rsid w:val="00CC3F39"/>
    <w:rsid w:val="00CC4D75"/>
    <w:rsid w:val="00CD21F3"/>
    <w:rsid w:val="00CD4361"/>
    <w:rsid w:val="00CD6685"/>
    <w:rsid w:val="00CD6D62"/>
    <w:rsid w:val="00CD784A"/>
    <w:rsid w:val="00CE0663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CF745D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13D04"/>
    <w:rsid w:val="00D20710"/>
    <w:rsid w:val="00D2227C"/>
    <w:rsid w:val="00D234CF"/>
    <w:rsid w:val="00D247BD"/>
    <w:rsid w:val="00D259BC"/>
    <w:rsid w:val="00D25B68"/>
    <w:rsid w:val="00D27023"/>
    <w:rsid w:val="00D31ADE"/>
    <w:rsid w:val="00D37FFB"/>
    <w:rsid w:val="00D421BE"/>
    <w:rsid w:val="00D42B19"/>
    <w:rsid w:val="00D451CC"/>
    <w:rsid w:val="00D47B27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795"/>
    <w:rsid w:val="00D64D25"/>
    <w:rsid w:val="00D66414"/>
    <w:rsid w:val="00D66AD8"/>
    <w:rsid w:val="00D67F0C"/>
    <w:rsid w:val="00D7303C"/>
    <w:rsid w:val="00D743ED"/>
    <w:rsid w:val="00D76535"/>
    <w:rsid w:val="00D76CEC"/>
    <w:rsid w:val="00D77110"/>
    <w:rsid w:val="00D83D57"/>
    <w:rsid w:val="00D85247"/>
    <w:rsid w:val="00D87ABA"/>
    <w:rsid w:val="00D87D97"/>
    <w:rsid w:val="00D90143"/>
    <w:rsid w:val="00D913E5"/>
    <w:rsid w:val="00D92535"/>
    <w:rsid w:val="00D95D2A"/>
    <w:rsid w:val="00D966EA"/>
    <w:rsid w:val="00DA0EF8"/>
    <w:rsid w:val="00DA1E05"/>
    <w:rsid w:val="00DA4D7C"/>
    <w:rsid w:val="00DA5213"/>
    <w:rsid w:val="00DA6949"/>
    <w:rsid w:val="00DB2F9D"/>
    <w:rsid w:val="00DB3B56"/>
    <w:rsid w:val="00DB42D5"/>
    <w:rsid w:val="00DB7042"/>
    <w:rsid w:val="00DC0FF1"/>
    <w:rsid w:val="00DC2FE2"/>
    <w:rsid w:val="00DC3BAC"/>
    <w:rsid w:val="00DC58ED"/>
    <w:rsid w:val="00DC6E45"/>
    <w:rsid w:val="00DD4049"/>
    <w:rsid w:val="00DD51E0"/>
    <w:rsid w:val="00DD5DC1"/>
    <w:rsid w:val="00DD60AA"/>
    <w:rsid w:val="00DE0DF4"/>
    <w:rsid w:val="00DE30DF"/>
    <w:rsid w:val="00DE4EBB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5D8A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90F"/>
    <w:rsid w:val="00E43733"/>
    <w:rsid w:val="00E50347"/>
    <w:rsid w:val="00E530ED"/>
    <w:rsid w:val="00E5673A"/>
    <w:rsid w:val="00E57254"/>
    <w:rsid w:val="00E57B0B"/>
    <w:rsid w:val="00E67487"/>
    <w:rsid w:val="00E74070"/>
    <w:rsid w:val="00E756E4"/>
    <w:rsid w:val="00E834CC"/>
    <w:rsid w:val="00E8427A"/>
    <w:rsid w:val="00E85CE7"/>
    <w:rsid w:val="00E916C2"/>
    <w:rsid w:val="00E93643"/>
    <w:rsid w:val="00E94FD9"/>
    <w:rsid w:val="00E9545D"/>
    <w:rsid w:val="00EA3A88"/>
    <w:rsid w:val="00EA3F40"/>
    <w:rsid w:val="00EA4D0D"/>
    <w:rsid w:val="00EB0BE3"/>
    <w:rsid w:val="00EB1820"/>
    <w:rsid w:val="00EB1CA4"/>
    <w:rsid w:val="00EB257A"/>
    <w:rsid w:val="00EC0A79"/>
    <w:rsid w:val="00EC1C80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1F1A"/>
    <w:rsid w:val="00EF2EAB"/>
    <w:rsid w:val="00EF477B"/>
    <w:rsid w:val="00EF6AE4"/>
    <w:rsid w:val="00F006E8"/>
    <w:rsid w:val="00F02E7E"/>
    <w:rsid w:val="00F04E21"/>
    <w:rsid w:val="00F106A1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1017"/>
    <w:rsid w:val="00F42E8F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10CE"/>
    <w:rsid w:val="00F75AAF"/>
    <w:rsid w:val="00F82E69"/>
    <w:rsid w:val="00F82FB5"/>
    <w:rsid w:val="00F84EE5"/>
    <w:rsid w:val="00F8546F"/>
    <w:rsid w:val="00F85AF2"/>
    <w:rsid w:val="00F87FBC"/>
    <w:rsid w:val="00F9217B"/>
    <w:rsid w:val="00F926AD"/>
    <w:rsid w:val="00F9448E"/>
    <w:rsid w:val="00F94AD4"/>
    <w:rsid w:val="00F957CD"/>
    <w:rsid w:val="00F96ED2"/>
    <w:rsid w:val="00F96FA8"/>
    <w:rsid w:val="00FA0694"/>
    <w:rsid w:val="00FA1319"/>
    <w:rsid w:val="00FA4859"/>
    <w:rsid w:val="00FA4A9F"/>
    <w:rsid w:val="00FA50B6"/>
    <w:rsid w:val="00FA73AB"/>
    <w:rsid w:val="00FB3A03"/>
    <w:rsid w:val="00FB695A"/>
    <w:rsid w:val="00FB6BE4"/>
    <w:rsid w:val="00FC348A"/>
    <w:rsid w:val="00FC4768"/>
    <w:rsid w:val="00FC4B47"/>
    <w:rsid w:val="00FC556D"/>
    <w:rsid w:val="00FC63B6"/>
    <w:rsid w:val="00FC7CAB"/>
    <w:rsid w:val="00FD7751"/>
    <w:rsid w:val="00FE0F0C"/>
    <w:rsid w:val="00FE6C55"/>
    <w:rsid w:val="00FE768D"/>
    <w:rsid w:val="00FF019B"/>
    <w:rsid w:val="00FF6899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8">
    <w:name w:val="Normal (Web)"/>
    <w:basedOn w:val="a"/>
    <w:uiPriority w:val="99"/>
    <w:unhideWhenUsed/>
    <w:rsid w:val="00191BE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8">
    <w:name w:val="Normal (Web)"/>
    <w:basedOn w:val="a"/>
    <w:uiPriority w:val="99"/>
    <w:unhideWhenUsed/>
    <w:rsid w:val="00191BE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6B61D-E8DB-4CD5-B21B-7711EA79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166</TotalTime>
  <Pages>28</Pages>
  <Words>7316</Words>
  <Characters>41706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48925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user</cp:lastModifiedBy>
  <cp:revision>10</cp:revision>
  <cp:lastPrinted>2021-12-24T07:02:00Z</cp:lastPrinted>
  <dcterms:created xsi:type="dcterms:W3CDTF">2021-09-09T19:21:00Z</dcterms:created>
  <dcterms:modified xsi:type="dcterms:W3CDTF">2022-09-19T08:20:00Z</dcterms:modified>
</cp:coreProperties>
</file>